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74C" w:rsidRPr="00667BAD" w:rsidRDefault="0058674C" w:rsidP="00124796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val="ro-RO"/>
        </w:rPr>
      </w:pPr>
      <w:r w:rsidRPr="00667BAD">
        <w:rPr>
          <w:rFonts w:ascii="Times New Roman" w:hAnsi="Times New Roman"/>
          <w:b/>
          <w:sz w:val="28"/>
          <w:szCs w:val="28"/>
          <w:lang w:val="ro-RO"/>
        </w:rPr>
        <w:t>Persoane ridicate din Piaţa Universităţii în ziua de 13.06.1990 şi reţinute la U.M. 0575 Măgurele</w:t>
      </w:r>
    </w:p>
    <w:p w:rsidR="0058674C" w:rsidRPr="00667BAD" w:rsidRDefault="0058674C" w:rsidP="00124796">
      <w:pPr>
        <w:spacing w:after="0" w:line="240" w:lineRule="auto"/>
        <w:ind w:firstLine="720"/>
        <w:rPr>
          <w:sz w:val="28"/>
          <w:szCs w:val="28"/>
          <w:lang w:val="ro-RO"/>
        </w:rPr>
      </w:pPr>
      <w:r w:rsidRPr="00C85638">
        <w:rPr>
          <w:noProof/>
          <w:sz w:val="28"/>
          <w:szCs w:val="28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" o:spid="_x0000_i1025" type="#_x0000_t75" style="width:141.75pt;height:184.5pt;visibility:visible">
            <v:imagedata r:id="rId4" o:title=""/>
          </v:shape>
        </w:pict>
      </w:r>
      <w:r w:rsidRPr="00667BAD">
        <w:rPr>
          <w:sz w:val="28"/>
          <w:szCs w:val="28"/>
          <w:lang w:val="ro-RO"/>
        </w:rPr>
        <w:tab/>
      </w:r>
      <w:r w:rsidRPr="00667BAD">
        <w:rPr>
          <w:sz w:val="28"/>
          <w:szCs w:val="28"/>
          <w:lang w:val="ro-RO"/>
        </w:rPr>
        <w:tab/>
      </w:r>
      <w:r w:rsidRPr="00667BAD">
        <w:rPr>
          <w:sz w:val="28"/>
          <w:szCs w:val="28"/>
          <w:lang w:val="ro-RO"/>
        </w:rPr>
        <w:tab/>
        <w:t xml:space="preserve">           </w:t>
      </w:r>
      <w:r w:rsidRPr="00C85638">
        <w:rPr>
          <w:noProof/>
          <w:sz w:val="28"/>
          <w:szCs w:val="28"/>
          <w:lang w:val="ro-RO" w:eastAsia="ro-RO"/>
        </w:rPr>
        <w:pict>
          <v:shape id="Picture 11" o:spid="_x0000_i1026" type="#_x0000_t75" style="width:147pt;height:185.25pt;visibility:visible">
            <v:imagedata r:id="rId5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Dinu Constantin</w: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    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  <w:t>Sighișorean Visarion Ovidiu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" o:spid="_x0000_i1027" type="#_x0000_t75" style="width:144.75pt;height:183.75pt;visibility:visible">
            <v:imagedata r:id="rId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C85638">
        <w:rPr>
          <w:rFonts w:ascii="Times New Roman" w:hAnsi="Times New Roman"/>
          <w:b/>
          <w:noProof/>
          <w:sz w:val="28"/>
          <w:szCs w:val="28"/>
          <w:lang w:val="ro-RO" w:eastAsia="ro-RO"/>
        </w:rPr>
        <w:pict>
          <v:shape id="Picture 14" o:spid="_x0000_i1028" type="#_x0000_t75" style="width:145.5pt;height:180pt;visibility:visible">
            <v:imagedata r:id="rId7" o:title=""/>
          </v:shape>
        </w:pict>
      </w:r>
      <w:r w:rsidRPr="00667BAD">
        <w:rPr>
          <w:rFonts w:ascii="Times New Roman" w:hAnsi="Times New Roman"/>
          <w:b/>
          <w:sz w:val="28"/>
          <w:szCs w:val="28"/>
          <w:lang w:val="ro-RO"/>
        </w:rPr>
        <w:tab/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Bugean Nicolae</w:t>
      </w:r>
      <w:r w:rsidRPr="00667BAD">
        <w:rPr>
          <w:b/>
          <w:noProof/>
          <w:sz w:val="28"/>
          <w:szCs w:val="28"/>
          <w:lang w:val="ro-RO"/>
        </w:rPr>
        <w:t xml:space="preserve">                                                       </w:t>
      </w:r>
      <w:r w:rsidRPr="00667BAD">
        <w:rPr>
          <w:rFonts w:ascii="Times New Roman" w:hAnsi="Times New Roman"/>
          <w:sz w:val="28"/>
          <w:szCs w:val="28"/>
          <w:lang w:val="ro-RO"/>
        </w:rPr>
        <w:t>Ilie Sebastian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5" o:spid="_x0000_i1029" type="#_x0000_t75" style="width:140.25pt;height:183.75pt;visibility:visible">
            <v:imagedata r:id="rId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6" o:spid="_x0000_i1030" type="#_x0000_t75" style="width:2in;height:186.75pt;visibility:visible">
            <v:imagedata r:id="rId9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Oprescu Romulus</w:t>
      </w:r>
      <w:r w:rsidRPr="00667BAD">
        <w:rPr>
          <w:szCs w:val="28"/>
          <w:lang w:val="ro-RO"/>
        </w:rPr>
        <w:tab/>
      </w:r>
      <w:r w:rsidRPr="00667BAD">
        <w:rPr>
          <w:szCs w:val="28"/>
          <w:lang w:val="ro-RO"/>
        </w:rPr>
        <w:tab/>
        <w:t xml:space="preserve">                       </w:t>
      </w:r>
      <w:r w:rsidRPr="00667BAD">
        <w:rPr>
          <w:szCs w:val="28"/>
          <w:lang w:val="ro-RO"/>
        </w:rPr>
        <w:tab/>
        <w:t xml:space="preserve">         </w:t>
      </w:r>
      <w:r w:rsidRPr="00667BAD">
        <w:rPr>
          <w:rFonts w:ascii="Times New Roman" w:hAnsi="Times New Roman"/>
          <w:sz w:val="28"/>
          <w:szCs w:val="28"/>
          <w:lang w:val="ro-RO"/>
        </w:rPr>
        <w:t>Tănase Constantin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7" o:spid="_x0000_i1031" type="#_x0000_t75" style="width:145.5pt;height:185.25pt;visibility:visible">
            <v:imagedata r:id="rId1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8" o:spid="_x0000_i1032" type="#_x0000_t75" style="width:138pt;height:184.5pt;visibility:visible">
            <v:imagedata r:id="rId11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Ionașcu Vasile                                           Dumitru Gheorghe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9" o:spid="_x0000_i1033" type="#_x0000_t75" style="width:145.5pt;height:183pt;visibility:visible">
            <v:imagedata r:id="rId1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0" o:spid="_x0000_i1034" type="#_x0000_t75" style="width:132.75pt;height:184.5pt;visibility:visible">
            <v:imagedata r:id="rId13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Petrescu Nicolae                                              Iliescu George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1" o:spid="_x0000_i1035" type="#_x0000_t75" style="width:156pt;height:185.25pt;visibility:visible">
            <v:imagedata r:id="rId1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2" o:spid="_x0000_i1036" type="#_x0000_t75" style="width:145.5pt;height:183pt;visibility:visible">
            <v:imagedata r:id="rId15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Dragomir Zaharia Cornel                                        Poselu Ștefan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3" o:spid="_x0000_i1037" type="#_x0000_t75" style="width:141pt;height:183.75pt;visibility:visible">
            <v:imagedata r:id="rId1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4" o:spid="_x0000_i1038" type="#_x0000_t75" style="width:140.25pt;height:183pt;visibility:visible">
            <v:imagedata r:id="rId17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Nicolae Dănuț                                            Grigore Eugen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5" o:spid="_x0000_i1039" type="#_x0000_t75" style="width:143.25pt;height:184.5pt;visibility:visible">
            <v:imagedata r:id="rId1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6" o:spid="_x0000_i1040" type="#_x0000_t75" style="width:139.5pt;height:185.25pt;visibility:visible">
            <v:imagedata r:id="rId19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Despa Gheorghiță                                                    Toma T.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7" o:spid="_x0000_i1041" type="#_x0000_t75" style="width:146.25pt;height:183pt;visibility:visible">
            <v:imagedata r:id="rId2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8" o:spid="_x0000_i1042" type="#_x0000_t75" style="width:162pt;height:186.75pt;visibility:visible">
            <v:imagedata r:id="rId21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Popa Eleonora                                             Stoi Maria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</w:t>
      </w:r>
      <w:r w:rsidRPr="00667BAD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29" o:spid="_x0000_i1043" type="#_x0000_t75" style="width:143.25pt;height:185.25pt;visibility:visible">
            <v:imagedata r:id="rId2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0" o:spid="_x0000_i1044" type="#_x0000_t75" style="width:137.25pt;height:183pt;visibility:visible">
            <v:imagedata r:id="rId23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Ilinca Adrian                                                     Duduman Dumitru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1" o:spid="_x0000_i1045" type="#_x0000_t75" style="width:145.5pt;height:186pt;visibility:visible">
            <v:imagedata r:id="rId2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2" o:spid="_x0000_i1046" type="#_x0000_t75" style="width:132.75pt;height:184.5pt;visibility:visible">
            <v:imagedata r:id="rId25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Straton Marius                                                       Robu Nicolae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3" o:spid="_x0000_i1047" type="#_x0000_t75" style="width:145.5pt;height:183.75pt;visibility:visible">
            <v:imagedata r:id="rId2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4" o:spid="_x0000_i1048" type="#_x0000_t75" style="width:143.25pt;height:183.75pt;visibility:visible">
            <v:imagedata r:id="rId27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Macavei Vasile                                                          Lungu Dănuț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5" o:spid="_x0000_i1049" type="#_x0000_t75" style="width:135.75pt;height:186.75pt;visibility:visible">
            <v:imagedata r:id="rId2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6" o:spid="_x0000_i1050" type="#_x0000_t75" style="width:142.5pt;height:184.5pt;visibility:visible">
            <v:imagedata r:id="rId29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Stoica Udise                                                       Stan Florian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7" o:spid="_x0000_i1051" type="#_x0000_t75" style="width:139.5pt;height:186.75pt;visibility:visible">
            <v:imagedata r:id="rId3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8" o:spid="_x0000_i1052" type="#_x0000_t75" style="width:147.75pt;height:185.25pt;visibility:visible">
            <v:imagedata r:id="rId31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Cojocaru Gabriel                                            Dumitrescu Veronica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39" o:spid="_x0000_i1053" type="#_x0000_t75" style="width:146.25pt;height:185.25pt;visibility:visible">
            <v:imagedata r:id="rId3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0" o:spid="_x0000_i1054" type="#_x0000_t75" style="width:135.75pt;height:184.5pt;visibility:visible">
            <v:imagedata r:id="rId33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Stancu Dumitra                                                  Mureșan Daniela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1" o:spid="_x0000_i1055" type="#_x0000_t75" style="width:139.5pt;height:186.75pt;visibility:visible">
            <v:imagedata r:id="rId3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2" o:spid="_x0000_i1056" type="#_x0000_t75" style="width:139.5pt;height:186pt;visibility:visible">
            <v:imagedata r:id="rId35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Ioniță George                                                        Leonte Cristian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3" o:spid="_x0000_i1057" type="#_x0000_t75" style="width:140.25pt;height:183pt;visibility:visible">
            <v:imagedata r:id="rId3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4" o:spid="_x0000_i1058" type="#_x0000_t75" style="width:142.5pt;height:184.5pt;visibility:visible">
            <v:imagedata r:id="rId37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Rădulescu Octavian                                        Constantinescu Cristina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5" o:spid="_x0000_i1059" type="#_x0000_t75" style="width:145.5pt;height:183pt;visibility:visible">
            <v:imagedata r:id="rId3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6" o:spid="_x0000_i1060" type="#_x0000_t75" style="width:142.5pt;height:184.5pt;visibility:visible">
            <v:imagedata r:id="rId39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Dumitra Ileana                                                    Dobre Adrian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7" o:spid="_x0000_i1061" type="#_x0000_t75" style="width:141pt;height:183.75pt;visibility:visible">
            <v:imagedata r:id="rId4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8" o:spid="_x0000_i1062" type="#_x0000_t75" style="width:139.5pt;height:186.75pt;visibility:visible">
            <v:imagedata r:id="rId41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Bogdan Constantin                                        Runceanu Gheorghe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49" o:spid="_x0000_i1063" type="#_x0000_t75" style="width:139.5pt;height:186.75pt;visibility:visible">
            <v:imagedata r:id="rId4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0" o:spid="_x0000_i1064" type="#_x0000_t75" style="width:137.25pt;height:185.25pt;visibility:visible">
            <v:imagedata r:id="rId43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Grigorescu Sebastian                                                  Pîrvu Ion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1" o:spid="_x0000_i1065" type="#_x0000_t75" style="width:142.5pt;height:184.5pt;visibility:visible">
            <v:imagedata r:id="rId4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2" o:spid="_x0000_i1066" type="#_x0000_t75" style="width:145.5pt;height:186.75pt;visibility:visible">
            <v:imagedata r:id="rId45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Ilie Gheorghe                                                      Crețu Constantin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3" o:spid="_x0000_i1067" type="#_x0000_t75" style="width:147pt;height:184.5pt;visibility:visible">
            <v:imagedata r:id="rId4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4" o:spid="_x0000_i1068" type="#_x0000_t75" style="width:146.25pt;height:183pt;visibility:visible">
            <v:imagedata r:id="rId47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Croitoru Cezar                                                  Moroșanu Marian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5" o:spid="_x0000_i1069" type="#_x0000_t75" style="width:128.25pt;height:182.25pt;visibility:visible">
            <v:imagedata r:id="rId4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6" o:spid="_x0000_i1070" type="#_x0000_t75" style="width:146.25pt;height:185.25pt;visibility:visible">
            <v:imagedata r:id="rId49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Marin Vasile                                                        Nicolae Gheorghe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7" o:spid="_x0000_i1071" type="#_x0000_t75" style="width:145.5pt;height:186.75pt;visibility:visible">
            <v:imagedata r:id="rId5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8" o:spid="_x0000_i1072" type="#_x0000_t75" style="width:136.5pt;height:185.25pt;visibility:visible">
            <v:imagedata r:id="rId51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Boiangiu Ionel                                                         Savu Florentina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59" o:spid="_x0000_i1073" type="#_x0000_t75" style="width:147pt;height:186pt;visibility:visible">
            <v:imagedata r:id="rId5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0" o:spid="_x0000_i1074" type="#_x0000_t75" style="width:133.5pt;height:184.5pt;visibility:visible">
            <v:imagedata r:id="rId53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Drăgan Gavril                                                 Cîrpaci Colodea</w: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1" o:spid="_x0000_i1075" type="#_x0000_t75" style="width:139.5pt;height:186.75pt;visibility:visible">
            <v:imagedata r:id="rId5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2" o:spid="_x0000_i1076" type="#_x0000_t75" style="width:136.5pt;height:186pt;visibility:visible">
            <v:imagedata r:id="rId55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Leonte Cristian                                                        State Valeriu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3" o:spid="_x0000_i1077" type="#_x0000_t75" style="width:140.25pt;height:183pt;visibility:visible">
            <v:imagedata r:id="rId5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4" o:spid="_x0000_i1078" type="#_x0000_t75" style="width:139.5pt;height:184.5pt;visibility:visible">
            <v:imagedata r:id="rId57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Simion Florin                                                  Georgescu Florian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5" o:spid="_x0000_i1079" type="#_x0000_t75" style="width:145.5pt;height:186pt;visibility:visible">
            <v:imagedata r:id="rId5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6" o:spid="_x0000_i1080" type="#_x0000_t75" style="width:142.5pt;height:185.25pt;visibility:visible">
            <v:imagedata r:id="rId59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Onofrei Vasile                                           Andreica Vasile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7" o:spid="_x0000_i1081" type="#_x0000_t75" style="width:136.5pt;height:186pt;visibility:visible">
            <v:imagedata r:id="rId6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8" o:spid="_x0000_i1082" type="#_x0000_t75" style="width:149.25pt;height:183.75pt;visibility:visible">
            <v:imagedata r:id="rId61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Stoica Peter                                                        Stoian Ion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69" o:spid="_x0000_i1083" type="#_x0000_t75" style="width:137.25pt;height:183.75pt;visibility:visible">
            <v:imagedata r:id="rId6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</w: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0" o:spid="_x0000_i1084" type="#_x0000_t75" style="width:136.5pt;height:183.75pt;visibility:visible">
            <v:imagedata r:id="rId63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Seber Cristian                                                       Bîrdea Eduard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1" o:spid="_x0000_i1085" type="#_x0000_t75" style="width:2in;height:186pt;visibility:visible">
            <v:imagedata r:id="rId6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2" o:spid="_x0000_i1086" type="#_x0000_t75" style="width:139.5pt;height:186.75pt;visibility:visible">
            <v:imagedata r:id="rId65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Călăteanu Vasile                                                     Necic Nelu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3" o:spid="_x0000_i1087" type="#_x0000_t75" style="width:141.75pt;height:183.75pt;visibility:visible">
            <v:imagedata r:id="rId6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4" o:spid="_x0000_i1088" type="#_x0000_t75" style="width:148.5pt;height:185.25pt;visibility:visible">
            <v:imagedata r:id="rId67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Spiridoi Florina                                                    Radu Valentin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5" o:spid="_x0000_i1089" type="#_x0000_t75" style="width:150pt;height:184.5pt;visibility:visible">
            <v:imagedata r:id="rId6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6" o:spid="_x0000_i1090" type="#_x0000_t75" style="width:141pt;height:186pt;visibility:visible">
            <v:imagedata r:id="rId69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Rusu Fiorel                                                     Cosma Constantin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7" o:spid="_x0000_i1091" type="#_x0000_t75" style="width:146.25pt;height:186.75pt;visibility:visible">
            <v:imagedata r:id="rId7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8" o:spid="_x0000_i1092" type="#_x0000_t75" style="width:141.75pt;height:185.25pt;visibility:visible">
            <v:imagedata r:id="rId71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Epure Valeriu                                                  Bogoș George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79" o:spid="_x0000_i1093" type="#_x0000_t75" style="width:141pt;height:183.75pt;visibility:visible">
            <v:imagedata r:id="rId7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0" o:spid="_x0000_i1094" type="#_x0000_t75" style="width:138.75pt;height:186pt;visibility:visible">
            <v:imagedata r:id="rId73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Drăgan Marius                                                Niță Pavel Dan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1" o:spid="_x0000_i1095" type="#_x0000_t75" style="width:142.5pt;height:183.75pt;visibility:visible">
            <v:imagedata r:id="rId7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2" o:spid="_x0000_i1096" type="#_x0000_t75" style="width:145.5pt;height:184.5pt;visibility:visible">
            <v:imagedata r:id="rId75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Nicolau Bogdan                                           Constantin Florentin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3" o:spid="_x0000_i1097" type="#_x0000_t75" style="width:137.25pt;height:183pt;visibility:visible">
            <v:imagedata r:id="rId7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4" o:spid="_x0000_i1098" type="#_x0000_t75" style="width:141pt;height:186pt;visibility:visible">
            <v:imagedata r:id="rId77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Luchian Ștefan                                               Alexandru Vasile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5" o:spid="_x0000_i1099" type="#_x0000_t75" style="width:142.5pt;height:185.25pt;visibility:visible">
            <v:imagedata r:id="rId7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6" o:spid="_x0000_i1100" type="#_x0000_t75" style="width:142.5pt;height:183pt;visibility:visible">
            <v:imagedata r:id="rId79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Zorilă Daniel                                                     Memet Florin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7" o:spid="_x0000_i1101" type="#_x0000_t75" style="width:141pt;height:185.25pt;visibility:visible">
            <v:imagedata r:id="rId8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8" o:spid="_x0000_i1102" type="#_x0000_t75" style="width:138pt;height:183.75pt;visibility:visible">
            <v:imagedata r:id="rId81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Popescu Nicolae                                                Vasiliu Paul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89" o:spid="_x0000_i1103" type="#_x0000_t75" style="width:140.25pt;height:185.25pt;visibility:visible">
            <v:imagedata r:id="rId8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0" o:spid="_x0000_i1104" type="#_x0000_t75" style="width:155.25pt;height:183pt;visibility:visible">
            <v:imagedata r:id="rId83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Răducanu Costel                                      Ruse Constantin Gigel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1" o:spid="_x0000_i1105" type="#_x0000_t75" style="width:141pt;height:186pt;visibility:visible">
            <v:imagedata r:id="rId8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2" o:spid="_x0000_i1106" type="#_x0000_t75" style="width:149.25pt;height:183pt;visibility:visible">
            <v:imagedata r:id="rId85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Lazăr Dumitru                                                    Ruse Florin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3" o:spid="_x0000_i1107" type="#_x0000_t75" style="width:141pt;height:186.75pt;visibility:visible">
            <v:imagedata r:id="rId8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4" o:spid="_x0000_i1108" type="#_x0000_t75" style="width:153pt;height:186.75pt;visibility:visible">
            <v:imagedata r:id="rId87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Constantin Moise                                                 Radu Claudiu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5" o:spid="_x0000_i1109" type="#_x0000_t75" style="width:2in;height:184.5pt;visibility:visible">
            <v:imagedata r:id="rId88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6" o:spid="_x0000_i1110" type="#_x0000_t75" style="width:146.25pt;height:184.5pt;visibility:visible">
            <v:imagedata r:id="rId89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Ghindeanu Mihai                                                Ploscaru Zoia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7" o:spid="_x0000_i1111" type="#_x0000_t75" style="width:147pt;height:184.5pt;visibility:visible">
            <v:imagedata r:id="rId90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8" o:spid="_x0000_i1112" type="#_x0000_t75" style="width:141.75pt;height:184.5pt;visibility:visible">
            <v:imagedata r:id="rId91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Negreanu Rita </w: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                Apostu Vasile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99" o:spid="_x0000_i1113" type="#_x0000_t75" style="width:150pt;height:186pt;visibility:visible">
            <v:imagedata r:id="rId92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0" o:spid="_x0000_i1114" type="#_x0000_t75" style="width:150pt;height:186pt;visibility:visible">
            <v:imagedata r:id="rId93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Ștefănescu Mihail Sorin                                     Priteanu Corneliu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1" o:spid="_x0000_i1115" type="#_x0000_t75" style="width:138pt;height:185.25pt;visibility:visible">
            <v:imagedata r:id="rId94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2" o:spid="_x0000_i1116" type="#_x0000_t75" style="width:141.75pt;height:185.25pt;visibility:visible">
            <v:imagedata r:id="rId95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Dumitru Florian                                                   Nicolae Dan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3" o:spid="_x0000_i1117" type="#_x0000_t75" style="width:145.5pt;height:185.25pt;visibility:visible">
            <v:imagedata r:id="rId96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4" o:spid="_x0000_i1118" type="#_x0000_t75" style="width:147.75pt;height:186.75pt;visibility:visible">
            <v:imagedata r:id="rId97" o:title=""/>
          </v:shape>
        </w:pict>
      </w:r>
    </w:p>
    <w:p w:rsidR="0058674C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Constantin Ecaterina                                              Bujor Constantin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5" o:spid="_x0000_i1119" type="#_x0000_t75" style="width:145.5pt;height:184.5pt;visibility:visible">
            <v:imagedata r:id="rId98" o:title=""/>
          </v:shape>
        </w:pic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Balenevici Samuel</w:t>
      </w: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124796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  <w:r w:rsidRPr="00667BAD">
        <w:rPr>
          <w:rFonts w:ascii="Times New Roman" w:hAnsi="Times New Roman"/>
          <w:b/>
          <w:sz w:val="28"/>
          <w:szCs w:val="28"/>
          <w:lang w:val="ro-RO"/>
        </w:rPr>
        <w:t>Persoane reţinute la U.M. 0575 Măgurele în zilele de 14-15.06.1990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6" o:spid="_x0000_i1120" type="#_x0000_t75" style="width:154.5pt;height:185.25pt;visibility:visible">
            <v:imagedata r:id="rId99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7" o:spid="_x0000_i1121" type="#_x0000_t75" style="width:149.25pt;height:184.5pt;visibility:visible">
            <v:imagedata r:id="rId100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Rotaru Gheorghe                                                    Barcă Sali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8" o:spid="_x0000_i1122" type="#_x0000_t75" style="width:145.5pt;height:184.5pt;visibility:visible">
            <v:imagedata r:id="rId101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09" o:spid="_x0000_i1123" type="#_x0000_t75" style="width:150.75pt;height:183.75pt;visibility:visible">
            <v:imagedata r:id="rId102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Rotaru Sandu                                                      Tincu Ilie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0" o:spid="_x0000_i1124" type="#_x0000_t75" style="width:151.5pt;height:185.25pt;visibility:visible">
            <v:imagedata r:id="rId103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1" o:spid="_x0000_i1125" type="#_x0000_t75" style="width:142.5pt;height:184.5pt;visibility:visible">
            <v:imagedata r:id="rId104" o:title=""/>
          </v:shape>
        </w:pic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Turi Pascu                                                         Dinu Mariana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2" o:spid="_x0000_i1126" type="#_x0000_t75" style="width:142.5pt;height:185.25pt;visibility:visible">
            <v:imagedata r:id="rId105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3" o:spid="_x0000_i1127" type="#_x0000_t75" style="width:139.5pt;height:183pt;visibility:visible">
            <v:imagedata r:id="rId106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Bogdan Gheorghe                                             Scoruş Nicolae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4" o:spid="_x0000_i1128" type="#_x0000_t75" style="width:159pt;height:185.25pt;visibility:visible">
            <v:imagedata r:id="rId107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5" o:spid="_x0000_i1129" type="#_x0000_t75" style="width:142.5pt;height:184.5pt;visibility:visible">
            <v:imagedata r:id="rId108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Crap Robert                                                  Stamate G. Iulian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6" o:spid="_x0000_i1130" type="#_x0000_t75" style="width:146.25pt;height:185.25pt;visibility:visible">
            <v:imagedata r:id="rId109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7" o:spid="_x0000_i1131" type="#_x0000_t75" style="width:146.25pt;height:185.25pt;visibility:visible">
            <v:imagedata r:id="rId110" o:title=""/>
          </v:shape>
        </w:pic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Radu George                                                   Roman Gheorghe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8" o:spid="_x0000_i1132" type="#_x0000_t75" style="width:150pt;height:185.25pt;visibility:visible">
            <v:imagedata r:id="rId111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19" o:spid="_x0000_i1133" type="#_x0000_t75" style="width:148.5pt;height:184.5pt;visibility:visible">
            <v:imagedata r:id="rId112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Dumitru Gheorghe                                              Bancă Cristian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ro-RO"/>
        </w:rPr>
      </w:pPr>
      <w:r w:rsidRPr="00667BAD">
        <w:rPr>
          <w:rFonts w:ascii="Times New Roman" w:hAnsi="Times New Roman"/>
          <w:noProof/>
          <w:sz w:val="28"/>
          <w:szCs w:val="28"/>
          <w:lang w:val="ro-RO"/>
        </w:rPr>
        <w:t xml:space="preserve">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0" o:spid="_x0000_i1134" type="#_x0000_t75" style="width:142.5pt;height:183.75pt;visibility:visible">
            <v:imagedata r:id="rId113" o:title=""/>
          </v:shape>
        </w:pict>
      </w:r>
      <w:r w:rsidRPr="00667BAD">
        <w:rPr>
          <w:rFonts w:ascii="Times New Roman" w:hAnsi="Times New Roman"/>
          <w:noProof/>
          <w:sz w:val="28"/>
          <w:szCs w:val="28"/>
          <w:lang w:val="ro-RO"/>
        </w:rPr>
        <w:tab/>
        <w:t xml:space="preserve">           </w:t>
      </w:r>
      <w:r w:rsidRPr="00667BAD">
        <w:rPr>
          <w:rFonts w:ascii="Times New Roman" w:hAnsi="Times New Roman"/>
          <w:noProof/>
          <w:sz w:val="28"/>
          <w:szCs w:val="28"/>
          <w:lang w:val="ro-RO"/>
        </w:rPr>
        <w:tab/>
        <w:t xml:space="preserve">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1" o:spid="_x0000_i1135" type="#_x0000_t75" style="width:2in;height:186pt;visibility:visible">
            <v:imagedata r:id="rId114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Cioinaru Gelu                                                       Florea Ilie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2" o:spid="_x0000_i1136" type="#_x0000_t75" style="width:159pt;height:185.25pt;visibility:visible">
            <v:imagedata r:id="rId115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3" o:spid="_x0000_i1137" type="#_x0000_t75" style="width:2in;height:184.5pt;visibility:visible">
            <v:imagedata r:id="rId116" o:title=""/>
          </v:shape>
        </w:pic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 Dumitru Gheorghe                                         Roman Gheorghe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4" o:spid="_x0000_i1138" type="#_x0000_t75" style="width:148.5pt;height:186pt;visibility:visible">
            <v:imagedata r:id="rId117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5" o:spid="_x0000_i1139" type="#_x0000_t75" style="width:149.25pt;height:186pt;visibility:visible">
            <v:imagedata r:id="rId118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   Ene Vasile                                                         Bot Carol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6" o:spid="_x0000_i1140" type="#_x0000_t75" style="width:147.75pt;height:183.75pt;visibility:visible">
            <v:imagedata r:id="rId119" o:title=""/>
          </v:shape>
        </w:pict>
      </w:r>
      <w:r w:rsidRPr="00667BAD">
        <w:rPr>
          <w:rFonts w:ascii="Times New Roman" w:hAnsi="Times New Roman"/>
          <w:sz w:val="28"/>
          <w:szCs w:val="28"/>
          <w:lang w:val="ro-RO"/>
        </w:rPr>
        <w:tab/>
      </w:r>
      <w:r w:rsidRPr="00667BAD">
        <w:rPr>
          <w:rFonts w:ascii="Times New Roman" w:hAnsi="Times New Roman"/>
          <w:sz w:val="28"/>
          <w:szCs w:val="28"/>
          <w:lang w:val="ro-RO"/>
        </w:rPr>
        <w:tab/>
        <w:t xml:space="preserve">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7" o:spid="_x0000_i1141" type="#_x0000_t75" style="width:154.5pt;height:185.25pt;flip:y;visibility:visible">
            <v:imagedata r:id="rId120" o:title=""/>
          </v:shape>
        </w:pict>
      </w:r>
    </w:p>
    <w:p w:rsidR="0058674C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667BAD">
        <w:rPr>
          <w:rFonts w:ascii="Times New Roman" w:hAnsi="Times New Roman"/>
          <w:sz w:val="28"/>
          <w:szCs w:val="28"/>
          <w:lang w:val="ro-RO"/>
        </w:rPr>
        <w:t xml:space="preserve">                   Cîrsan Nicolae                                                 Vataru Răducan</w:t>
      </w: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3E5884">
      <w:pPr>
        <w:tabs>
          <w:tab w:val="left" w:pos="304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  <w:r w:rsidRPr="00667BAD">
        <w:rPr>
          <w:rFonts w:ascii="Times New Roman" w:hAnsi="Times New Roman"/>
          <w:b/>
          <w:sz w:val="28"/>
          <w:szCs w:val="28"/>
          <w:lang w:val="ro-RO"/>
        </w:rPr>
        <w:t>Persoane reţinute la Academia de Poliție „Alexandru Ioan Cuza” (U.M. 0828 Bucureşti ) în zilele de 14-15.06.1990</w:t>
      </w:r>
    </w:p>
    <w:p w:rsidR="0058674C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Pr="00667BAD" w:rsidRDefault="0058674C" w:rsidP="00667BAD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8" o:spid="_x0000_i1142" type="#_x0000_t75" style="width:264pt;height:224.25pt;visibility:visible">
            <v:imagedata r:id="rId121" o:title=""/>
          </v:shape>
        </w:pict>
      </w:r>
    </w:p>
    <w:p w:rsidR="0058674C" w:rsidRDefault="0058674C" w:rsidP="00667BA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Default="0058674C" w:rsidP="00667BA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bookmarkStart w:id="0" w:name="_GoBack"/>
      <w:bookmarkEnd w:id="0"/>
    </w:p>
    <w:p w:rsidR="0058674C" w:rsidRDefault="0058674C" w:rsidP="00667BA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:rsidR="0058674C" w:rsidRPr="00667BAD" w:rsidRDefault="0058674C" w:rsidP="00667BA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                     </w:t>
      </w:r>
      <w:r w:rsidRPr="00C85638">
        <w:rPr>
          <w:rFonts w:ascii="Times New Roman" w:hAnsi="Times New Roman"/>
          <w:noProof/>
          <w:sz w:val="28"/>
          <w:szCs w:val="28"/>
          <w:lang w:val="ro-RO" w:eastAsia="ro-RO"/>
        </w:rPr>
        <w:pict>
          <v:shape id="Picture 129" o:spid="_x0000_i1143" type="#_x0000_t75" style="width:246.75pt;height:223.5pt;visibility:visible">
            <v:imagedata r:id="rId122" o:title=""/>
          </v:shape>
        </w:pict>
      </w:r>
    </w:p>
    <w:sectPr w:rsidR="0058674C" w:rsidRPr="00667BAD" w:rsidSect="00AE0745">
      <w:pgSz w:w="11907" w:h="16839" w:code="9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4B0"/>
    <w:rsid w:val="000C0F5C"/>
    <w:rsid w:val="000D4C10"/>
    <w:rsid w:val="00102D43"/>
    <w:rsid w:val="00124796"/>
    <w:rsid w:val="001574FD"/>
    <w:rsid w:val="001E299F"/>
    <w:rsid w:val="001E6B78"/>
    <w:rsid w:val="00247DCB"/>
    <w:rsid w:val="003051BF"/>
    <w:rsid w:val="003756D8"/>
    <w:rsid w:val="003E5884"/>
    <w:rsid w:val="005639BE"/>
    <w:rsid w:val="0058674C"/>
    <w:rsid w:val="00602CC7"/>
    <w:rsid w:val="00667BAD"/>
    <w:rsid w:val="006E1199"/>
    <w:rsid w:val="007E24B0"/>
    <w:rsid w:val="0096171B"/>
    <w:rsid w:val="00A20225"/>
    <w:rsid w:val="00AB1F8C"/>
    <w:rsid w:val="00AE0745"/>
    <w:rsid w:val="00B50EDC"/>
    <w:rsid w:val="00B634E3"/>
    <w:rsid w:val="00C43D8A"/>
    <w:rsid w:val="00C80901"/>
    <w:rsid w:val="00C8213F"/>
    <w:rsid w:val="00C85638"/>
    <w:rsid w:val="00CB6039"/>
    <w:rsid w:val="00DE459A"/>
    <w:rsid w:val="00E2012D"/>
    <w:rsid w:val="00E46C6E"/>
    <w:rsid w:val="00EC0F42"/>
    <w:rsid w:val="00F14FED"/>
    <w:rsid w:val="00F35D9E"/>
    <w:rsid w:val="00F64472"/>
    <w:rsid w:val="00F7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99F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E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1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21</Pages>
  <Words>1119</Words>
  <Characters>6493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Persoane ridicate din Piaţa Universităţii în ziua de 13</dc:title>
  <dc:subject/>
  <dc:creator>Militara3</dc:creator>
  <cp:keywords/>
  <dc:description/>
  <cp:lastModifiedBy>MP_P20_C3</cp:lastModifiedBy>
  <cp:revision>2</cp:revision>
  <cp:lastPrinted>2017-01-11T09:42:00Z</cp:lastPrinted>
  <dcterms:created xsi:type="dcterms:W3CDTF">2017-01-12T06:25:00Z</dcterms:created>
  <dcterms:modified xsi:type="dcterms:W3CDTF">2017-01-12T06:25:00Z</dcterms:modified>
</cp:coreProperties>
</file>